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2A740B">
        <w:trPr>
          <w:trHeight w:hRule="exact" w:val="14400"/>
          <w:jc w:val="center"/>
        </w:trPr>
        <w:tc>
          <w:tcPr>
            <w:tcW w:w="7200" w:type="dxa"/>
          </w:tcPr>
          <w:tbl>
            <w:tblPr>
              <w:tblW w:w="7258" w:type="dxa"/>
              <w:tblLayout w:type="fixed"/>
              <w:tblCellMar>
                <w:left w:w="0" w:type="dxa"/>
                <w:right w:w="0" w:type="dxa"/>
              </w:tblCellMar>
              <w:tblLook w:val="04A0" w:firstRow="1" w:lastRow="0" w:firstColumn="1" w:lastColumn="0" w:noHBand="0" w:noVBand="1"/>
              <w:tblDescription w:val="Layout for flyer body content"/>
            </w:tblPr>
            <w:tblGrid>
              <w:gridCol w:w="7258"/>
            </w:tblGrid>
            <w:tr w:rsidR="002A740B" w:rsidTr="007618B3">
              <w:trPr>
                <w:cantSplit/>
                <w:trHeight w:hRule="exact" w:val="7562"/>
              </w:trPr>
              <w:tc>
                <w:tcPr>
                  <w:tcW w:w="7258" w:type="dxa"/>
                </w:tcPr>
                <w:p w:rsidR="002A740B" w:rsidRDefault="00EE1B08">
                  <w:r>
                    <w:rPr>
                      <w:noProof/>
                      <w:lang w:eastAsia="en-US"/>
                    </w:rPr>
                    <w:drawing>
                      <wp:anchor distT="0" distB="0" distL="114300" distR="114300" simplePos="0" relativeHeight="251657215" behindDoc="1" locked="0" layoutInCell="1" allowOverlap="1" wp14:anchorId="5F1BF14E" wp14:editId="4E053260">
                        <wp:simplePos x="0" y="0"/>
                        <wp:positionH relativeFrom="column">
                          <wp:posOffset>1760296</wp:posOffset>
                        </wp:positionH>
                        <wp:positionV relativeFrom="paragraph">
                          <wp:posOffset>1312190</wp:posOffset>
                        </wp:positionV>
                        <wp:extent cx="1134745" cy="1082040"/>
                        <wp:effectExtent l="152400" t="152400" r="370205" b="3657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8828_10151615602856980_1524696507_n.jpg"/>
                                <pic:cNvPicPr/>
                              </pic:nvPicPr>
                              <pic:blipFill rotWithShape="1">
                                <a:blip r:embed="rId5">
                                  <a:extLst>
                                    <a:ext uri="{28A0092B-C50C-407E-A947-70E740481C1C}">
                                      <a14:useLocalDpi xmlns:a14="http://schemas.microsoft.com/office/drawing/2010/main" val="0"/>
                                    </a:ext>
                                  </a:extLst>
                                </a:blip>
                                <a:srcRect l="19257"/>
                                <a:stretch/>
                              </pic:blipFill>
                              <pic:spPr bwMode="auto">
                                <a:xfrm>
                                  <a:off x="0" y="0"/>
                                  <a:ext cx="1134745" cy="1082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8991" behindDoc="1" locked="0" layoutInCell="1" allowOverlap="1" wp14:anchorId="0DC7B845" wp14:editId="41F4EE75">
                        <wp:simplePos x="0" y="0"/>
                        <wp:positionH relativeFrom="column">
                          <wp:posOffset>1005230</wp:posOffset>
                        </wp:positionH>
                        <wp:positionV relativeFrom="paragraph">
                          <wp:posOffset>2273732</wp:posOffset>
                        </wp:positionV>
                        <wp:extent cx="1468854" cy="2098363"/>
                        <wp:effectExtent l="152400" t="152400" r="360045" b="3594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154326_10152066628831980_4292438152480820461_n.jpg"/>
                                <pic:cNvPicPr/>
                              </pic:nvPicPr>
                              <pic:blipFill>
                                <a:blip r:embed="rId6">
                                  <a:extLst>
                                    <a:ext uri="{28A0092B-C50C-407E-A947-70E740481C1C}">
                                      <a14:useLocalDpi xmlns:a14="http://schemas.microsoft.com/office/drawing/2010/main" val="0"/>
                                    </a:ext>
                                  </a:extLst>
                                </a:blip>
                                <a:stretch>
                                  <a:fillRect/>
                                </a:stretch>
                              </pic:blipFill>
                              <pic:spPr>
                                <a:xfrm>
                                  <a:off x="0" y="0"/>
                                  <a:ext cx="1468854" cy="20983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9504" behindDoc="1" locked="0" layoutInCell="1" allowOverlap="1" wp14:anchorId="6C6CCB9A" wp14:editId="24CBCFA1">
                        <wp:simplePos x="0" y="0"/>
                        <wp:positionH relativeFrom="column">
                          <wp:posOffset>2710535</wp:posOffset>
                        </wp:positionH>
                        <wp:positionV relativeFrom="paragraph">
                          <wp:posOffset>2380946</wp:posOffset>
                        </wp:positionV>
                        <wp:extent cx="1657423" cy="932155"/>
                        <wp:effectExtent l="152400" t="152400" r="361950" b="3638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40824_10151181536591980_1231937704_o.jpg"/>
                                <pic:cNvPicPr/>
                              </pic:nvPicPr>
                              <pic:blipFill>
                                <a:blip r:embed="rId7">
                                  <a:extLst>
                                    <a:ext uri="{28A0092B-C50C-407E-A947-70E740481C1C}">
                                      <a14:useLocalDpi xmlns:a14="http://schemas.microsoft.com/office/drawing/2010/main" val="0"/>
                                    </a:ext>
                                  </a:extLst>
                                </a:blip>
                                <a:stretch>
                                  <a:fillRect/>
                                </a:stretch>
                              </pic:blipFill>
                              <pic:spPr>
                                <a:xfrm>
                                  <a:off x="0" y="0"/>
                                  <a:ext cx="1657423" cy="932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6432" behindDoc="1" locked="0" layoutInCell="1" allowOverlap="1" wp14:anchorId="39E9108E" wp14:editId="3D2CF2D9">
                        <wp:simplePos x="0" y="0"/>
                        <wp:positionH relativeFrom="column">
                          <wp:posOffset>3100629</wp:posOffset>
                        </wp:positionH>
                        <wp:positionV relativeFrom="paragraph">
                          <wp:posOffset>1560043</wp:posOffset>
                        </wp:positionV>
                        <wp:extent cx="1139952" cy="759176"/>
                        <wp:effectExtent l="152400" t="152400" r="365125" b="3651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istance%20Fair%202.jpg"/>
                                <pic:cNvPicPr/>
                              </pic:nvPicPr>
                              <pic:blipFill>
                                <a:blip r:embed="rId8">
                                  <a:extLst>
                                    <a:ext uri="{28A0092B-C50C-407E-A947-70E740481C1C}">
                                      <a14:useLocalDpi xmlns:a14="http://schemas.microsoft.com/office/drawing/2010/main" val="0"/>
                                    </a:ext>
                                  </a:extLst>
                                </a:blip>
                                <a:stretch>
                                  <a:fillRect/>
                                </a:stretch>
                              </pic:blipFill>
                              <pic:spPr>
                                <a:xfrm>
                                  <a:off x="0" y="0"/>
                                  <a:ext cx="1139952" cy="7591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5408" behindDoc="1" locked="0" layoutInCell="1" allowOverlap="1" wp14:anchorId="006D51D1" wp14:editId="7CE87060">
                        <wp:simplePos x="0" y="0"/>
                        <wp:positionH relativeFrom="column">
                          <wp:posOffset>2585543</wp:posOffset>
                        </wp:positionH>
                        <wp:positionV relativeFrom="paragraph">
                          <wp:posOffset>3397783</wp:posOffset>
                        </wp:positionV>
                        <wp:extent cx="1844245" cy="1231802"/>
                        <wp:effectExtent l="152400" t="152400" r="365760" b="3689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74000_10151953217396980_459778955_o.jpg"/>
                                <pic:cNvPicPr/>
                              </pic:nvPicPr>
                              <pic:blipFill>
                                <a:blip r:embed="rId9">
                                  <a:extLst>
                                    <a:ext uri="{28A0092B-C50C-407E-A947-70E740481C1C}">
                                      <a14:useLocalDpi xmlns:a14="http://schemas.microsoft.com/office/drawing/2010/main" val="0"/>
                                    </a:ext>
                                  </a:extLst>
                                </a:blip>
                                <a:stretch>
                                  <a:fillRect/>
                                </a:stretch>
                              </pic:blipFill>
                              <pic:spPr>
                                <a:xfrm>
                                  <a:off x="0" y="0"/>
                                  <a:ext cx="1844245" cy="123180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9247" behindDoc="1" locked="0" layoutInCell="1" allowOverlap="1" wp14:anchorId="7C2C0E94" wp14:editId="41384B50">
                        <wp:simplePos x="0" y="0"/>
                        <wp:positionH relativeFrom="column">
                          <wp:posOffset>83693</wp:posOffset>
                        </wp:positionH>
                        <wp:positionV relativeFrom="paragraph">
                          <wp:posOffset>3821481</wp:posOffset>
                        </wp:positionV>
                        <wp:extent cx="1258214" cy="835314"/>
                        <wp:effectExtent l="152400" t="152400" r="361315" b="3651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9803_10150098597436980_1286572_n.jpg"/>
                                <pic:cNvPicPr/>
                              </pic:nvPicPr>
                              <pic:blipFill>
                                <a:blip r:embed="rId10">
                                  <a:extLst>
                                    <a:ext uri="{28A0092B-C50C-407E-A947-70E740481C1C}">
                                      <a14:useLocalDpi xmlns:a14="http://schemas.microsoft.com/office/drawing/2010/main" val="0"/>
                                    </a:ext>
                                  </a:extLst>
                                </a:blip>
                                <a:stretch>
                                  <a:fillRect/>
                                </a:stretch>
                              </pic:blipFill>
                              <pic:spPr>
                                <a:xfrm>
                                  <a:off x="0" y="0"/>
                                  <a:ext cx="1258214" cy="8353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7456" behindDoc="1" locked="0" layoutInCell="1" allowOverlap="1" wp14:anchorId="27AE062B" wp14:editId="5A2F6BBF">
                        <wp:simplePos x="0" y="0"/>
                        <wp:positionH relativeFrom="column">
                          <wp:posOffset>76251</wp:posOffset>
                        </wp:positionH>
                        <wp:positionV relativeFrom="paragraph">
                          <wp:posOffset>2739441</wp:posOffset>
                        </wp:positionV>
                        <wp:extent cx="1023289" cy="803275"/>
                        <wp:effectExtent l="152400" t="152400" r="367665" b="3587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ball1.jpg"/>
                                <pic:cNvPicPr/>
                              </pic:nvPicPr>
                              <pic:blipFill rotWithShape="1">
                                <a:blip r:embed="rId11">
                                  <a:extLst>
                                    <a:ext uri="{28A0092B-C50C-407E-A947-70E740481C1C}">
                                      <a14:useLocalDpi xmlns:a14="http://schemas.microsoft.com/office/drawing/2010/main" val="0"/>
                                    </a:ext>
                                  </a:extLst>
                                </a:blip>
                                <a:srcRect l="15162"/>
                                <a:stretch/>
                              </pic:blipFill>
                              <pic:spPr bwMode="auto">
                                <a:xfrm>
                                  <a:off x="0" y="0"/>
                                  <a:ext cx="1023289" cy="803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C62">
                    <w:rPr>
                      <w:noProof/>
                      <w:lang w:eastAsia="en-US"/>
                    </w:rPr>
                    <w:drawing>
                      <wp:anchor distT="0" distB="0" distL="114300" distR="114300" simplePos="0" relativeHeight="251663360" behindDoc="1" locked="0" layoutInCell="1" allowOverlap="1" wp14:anchorId="68456D34" wp14:editId="4A7B5688">
                        <wp:simplePos x="0" y="0"/>
                        <wp:positionH relativeFrom="column">
                          <wp:posOffset>263601</wp:posOffset>
                        </wp:positionH>
                        <wp:positionV relativeFrom="paragraph">
                          <wp:posOffset>1287476</wp:posOffset>
                        </wp:positionV>
                        <wp:extent cx="1162685" cy="1176020"/>
                        <wp:effectExtent l="152400" t="152400" r="361315" b="3670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257599_10152352808301980_5386346997997477380_o.jpg"/>
                                <pic:cNvPicPr/>
                              </pic:nvPicPr>
                              <pic:blipFill>
                                <a:blip r:embed="rId12">
                                  <a:extLst>
                                    <a:ext uri="{28A0092B-C50C-407E-A947-70E740481C1C}">
                                      <a14:useLocalDpi xmlns:a14="http://schemas.microsoft.com/office/drawing/2010/main" val="0"/>
                                    </a:ext>
                                  </a:extLst>
                                </a:blip>
                                <a:stretch>
                                  <a:fillRect/>
                                </a:stretch>
                              </pic:blipFill>
                              <pic:spPr>
                                <a:xfrm>
                                  <a:off x="0" y="0"/>
                                  <a:ext cx="1162685" cy="1176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5BCE">
                    <w:rPr>
                      <w:noProof/>
                      <w:lang w:eastAsia="en-US"/>
                    </w:rPr>
                    <w:drawing>
                      <wp:anchor distT="0" distB="0" distL="114300" distR="114300" simplePos="0" relativeHeight="251656702" behindDoc="1" locked="0" layoutInCell="1" allowOverlap="1" wp14:anchorId="66263E93" wp14:editId="643B6C7C">
                        <wp:simplePos x="0" y="0"/>
                        <wp:positionH relativeFrom="column">
                          <wp:posOffset>2415997</wp:posOffset>
                        </wp:positionH>
                        <wp:positionV relativeFrom="paragraph">
                          <wp:posOffset>108433</wp:posOffset>
                        </wp:positionV>
                        <wp:extent cx="2003223" cy="1336038"/>
                        <wp:effectExtent l="152400" t="152400" r="359410" b="3600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7894_10151742907616980_1047749409_o.jpg"/>
                                <pic:cNvPicPr/>
                              </pic:nvPicPr>
                              <pic:blipFill>
                                <a:blip r:embed="rId13">
                                  <a:extLst>
                                    <a:ext uri="{28A0092B-C50C-407E-A947-70E740481C1C}">
                                      <a14:useLocalDpi xmlns:a14="http://schemas.microsoft.com/office/drawing/2010/main" val="0"/>
                                    </a:ext>
                                  </a:extLst>
                                </a:blip>
                                <a:stretch>
                                  <a:fillRect/>
                                </a:stretch>
                              </pic:blipFill>
                              <pic:spPr>
                                <a:xfrm>
                                  <a:off x="0" y="0"/>
                                  <a:ext cx="2003223" cy="13360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5BCE">
                    <w:rPr>
                      <w:noProof/>
                      <w:lang w:eastAsia="en-US"/>
                    </w:rPr>
                    <w:drawing>
                      <wp:anchor distT="0" distB="0" distL="114300" distR="114300" simplePos="0" relativeHeight="251658240" behindDoc="1" locked="0" layoutInCell="1" allowOverlap="1" wp14:anchorId="56BDBE24" wp14:editId="483456E6">
                        <wp:simplePos x="0" y="0"/>
                        <wp:positionH relativeFrom="column">
                          <wp:posOffset>1071245</wp:posOffset>
                        </wp:positionH>
                        <wp:positionV relativeFrom="paragraph">
                          <wp:posOffset>200660</wp:posOffset>
                        </wp:positionV>
                        <wp:extent cx="1203960" cy="1338580"/>
                        <wp:effectExtent l="152400" t="152400" r="358140" b="3568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1847_10151436565846980_461987356_n.jpg"/>
                                <pic:cNvPicPr/>
                              </pic:nvPicPr>
                              <pic:blipFill rotWithShape="1">
                                <a:blip r:embed="rId14">
                                  <a:extLst>
                                    <a:ext uri="{28A0092B-C50C-407E-A947-70E740481C1C}">
                                      <a14:useLocalDpi xmlns:a14="http://schemas.microsoft.com/office/drawing/2010/main" val="0"/>
                                    </a:ext>
                                  </a:extLst>
                                </a:blip>
                                <a:srcRect b="16640"/>
                                <a:stretch/>
                              </pic:blipFill>
                              <pic:spPr bwMode="auto">
                                <a:xfrm>
                                  <a:off x="0" y="0"/>
                                  <a:ext cx="1203960" cy="13385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BCE">
                    <w:rPr>
                      <w:noProof/>
                      <w:lang w:eastAsia="en-US"/>
                    </w:rPr>
                    <w:drawing>
                      <wp:anchor distT="0" distB="0" distL="114300" distR="114300" simplePos="0" relativeHeight="251659264" behindDoc="1" locked="0" layoutInCell="1" allowOverlap="1" wp14:anchorId="1AF69E02" wp14:editId="02186E26">
                        <wp:simplePos x="0" y="0"/>
                        <wp:positionH relativeFrom="column">
                          <wp:posOffset>96824</wp:posOffset>
                        </wp:positionH>
                        <wp:positionV relativeFrom="paragraph">
                          <wp:posOffset>84086</wp:posOffset>
                        </wp:positionV>
                        <wp:extent cx="1072515" cy="1009015"/>
                        <wp:effectExtent l="152400" t="152400" r="356235" b="3625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0402_10151726235261980_894713313_o.jpg"/>
                                <pic:cNvPicPr/>
                              </pic:nvPicPr>
                              <pic:blipFill>
                                <a:blip r:embed="rId15">
                                  <a:extLst>
                                    <a:ext uri="{28A0092B-C50C-407E-A947-70E740481C1C}">
                                      <a14:useLocalDpi xmlns:a14="http://schemas.microsoft.com/office/drawing/2010/main" val="0"/>
                                    </a:ext>
                                  </a:extLst>
                                </a:blip>
                                <a:stretch>
                                  <a:fillRect/>
                                </a:stretch>
                              </pic:blipFill>
                              <pic:spPr>
                                <a:xfrm>
                                  <a:off x="0" y="0"/>
                                  <a:ext cx="1072515" cy="1009015"/>
                                </a:xfrm>
                                <a:prstGeom prst="rect">
                                  <a:avLst/>
                                </a:prstGeom>
                                <a:ln>
                                  <a:noFill/>
                                </a:ln>
                                <a:effectLst>
                                  <a:outerShdw blurRad="292100" dist="139700" dir="2700000" algn="tl" rotWithShape="0">
                                    <a:srgbClr val="333333">
                                      <a:alpha val="65000"/>
                                    </a:srgbClr>
                                  </a:outerShdw>
                                </a:effectLst>
                              </pic:spPr>
                            </pic:pic>
                          </a:graphicData>
                        </a:graphic>
                      </wp:anchor>
                    </w:drawing>
                  </w:r>
                  <w:r w:rsidR="008B5BCE">
                    <w:rPr>
                      <w:noProof/>
                      <w:lang w:eastAsia="en-US"/>
                    </w:rPr>
                    <mc:AlternateContent>
                      <mc:Choice Requires="wps">
                        <w:drawing>
                          <wp:anchor distT="0" distB="0" distL="114300" distR="114300" simplePos="0" relativeHeight="251656190" behindDoc="1" locked="0" layoutInCell="1" allowOverlap="1" wp14:anchorId="7E465CDA" wp14:editId="6C65081D">
                            <wp:simplePos x="0" y="0"/>
                            <wp:positionH relativeFrom="column">
                              <wp:posOffset>-10490</wp:posOffset>
                            </wp:positionH>
                            <wp:positionV relativeFrom="paragraph">
                              <wp:posOffset>12040</wp:posOffset>
                            </wp:positionV>
                            <wp:extent cx="4526534" cy="4740249"/>
                            <wp:effectExtent l="0" t="0" r="7620" b="3810"/>
                            <wp:wrapNone/>
                            <wp:docPr id="14" name="Rectangle 14"/>
                            <wp:cNvGraphicFramePr/>
                            <a:graphic xmlns:a="http://schemas.openxmlformats.org/drawingml/2006/main">
                              <a:graphicData uri="http://schemas.microsoft.com/office/word/2010/wordprocessingShape">
                                <wps:wsp>
                                  <wps:cNvSpPr/>
                                  <wps:spPr>
                                    <a:xfrm>
                                      <a:off x="0" y="0"/>
                                      <a:ext cx="4526534" cy="474024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7402D" id="Rectangle 14" o:spid="_x0000_s1026" style="position:absolute;margin-left:-.85pt;margin-top:.95pt;width:356.4pt;height:373.25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" fillcolor="#ed4136 [3204]" stroked="f" strokeweight="1pt"/>
                        </w:pict>
                      </mc:Fallback>
                    </mc:AlternateContent>
                  </w:r>
                </w:p>
              </w:tc>
            </w:tr>
            <w:tr w:rsidR="002A740B" w:rsidTr="007618B3">
              <w:trPr>
                <w:trHeight w:hRule="exact" w:val="6050"/>
              </w:trPr>
              <w:tc>
                <w:tcPr>
                  <w:tcW w:w="7258" w:type="dxa"/>
                </w:tcPr>
                <w:p w:rsidR="002A740B" w:rsidRDefault="00BC553A" w:rsidP="007618B3">
                  <w:pPr>
                    <w:pStyle w:val="Subtitle"/>
                    <w:spacing w:before="0"/>
                  </w:pPr>
                  <w:r>
                    <w:t>October 27</w:t>
                  </w:r>
                </w:p>
                <w:p w:rsidR="002A740B" w:rsidRDefault="00BC553A">
                  <w:pPr>
                    <w:pStyle w:val="Title"/>
                  </w:pPr>
                  <w:r w:rsidRPr="00BC553A">
                    <w:rPr>
                      <w:sz w:val="44"/>
                    </w:rPr>
                    <w:t xml:space="preserve">Adams County School District 50 </w:t>
                  </w:r>
                  <w:r>
                    <w:t>Showcase</w:t>
                  </w:r>
                </w:p>
                <w:p w:rsidR="002A740B" w:rsidRDefault="00A91B85">
                  <w:pPr>
                    <w:pStyle w:val="Heading1"/>
                  </w:pPr>
                  <w:r>
                    <w:t>Programs and Opportunities for Students in Adams 50</w:t>
                  </w:r>
                </w:p>
                <w:p w:rsidR="002A740B" w:rsidRDefault="00A713FA" w:rsidP="00A91B85">
                  <w:r>
                    <w:rPr>
                      <w:noProof/>
                      <w:lang w:eastAsia="en-US"/>
                    </w:rPr>
                    <w:drawing>
                      <wp:anchor distT="0" distB="0" distL="114300" distR="114300" simplePos="0" relativeHeight="251670528" behindDoc="1" locked="0" layoutInCell="1" allowOverlap="1" wp14:anchorId="755F3848" wp14:editId="60FF06DC">
                        <wp:simplePos x="0" y="0"/>
                        <wp:positionH relativeFrom="column">
                          <wp:posOffset>5715</wp:posOffset>
                        </wp:positionH>
                        <wp:positionV relativeFrom="paragraph">
                          <wp:posOffset>1740725</wp:posOffset>
                        </wp:positionV>
                        <wp:extent cx="1876786" cy="618111"/>
                        <wp:effectExtent l="0" t="0" r="0" b="0"/>
                        <wp:wrapNone/>
                        <wp:docPr id="2" name="Picture 2" descr="https://fbcdn-sphotos-c-a.akamaihd.net/hphotos-ak-xaf1/v/t1.0-9/403982_10150977251891980_1998213081_n.jpg?oh=6e9c9f9369a7c49fd4e6bdde2df6c503&amp;oe=54BD3BA8&amp;__gda__=1421849891_0de8ae502e859e46db6c56c53f4eb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af1/v/t1.0-9/403982_10150977251891980_1998213081_n.jpg?oh=6e9c9f9369a7c49fd4e6bdde2df6c503&amp;oe=54BD3BA8&amp;__gda__=1421849891_0de8ae502e859e46db6c56c53f4ebd87"/>
                                <pic:cNvPicPr>
                                  <a:picLocks noChangeAspect="1" noChangeArrowheads="1"/>
                                </pic:cNvPicPr>
                              </pic:nvPicPr>
                              <pic:blipFill rotWithShape="1">
                                <a:blip r:embed="rId16">
                                  <a:extLst>
                                    <a:ext uri="{28A0092B-C50C-407E-A947-70E740481C1C}">
                                      <a14:useLocalDpi xmlns:a14="http://schemas.microsoft.com/office/drawing/2010/main" val="0"/>
                                    </a:ext>
                                  </a:extLst>
                                </a:blip>
                                <a:srcRect t="32961" b="34071"/>
                                <a:stretch/>
                              </pic:blipFill>
                              <pic:spPr bwMode="auto">
                                <a:xfrm>
                                  <a:off x="0" y="0"/>
                                  <a:ext cx="1876786" cy="618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lang w:eastAsia="en-US"/>
                    </w:rPr>
                    <mc:AlternateContent>
                      <mc:Choice Requires="wps">
                        <w:drawing>
                          <wp:anchor distT="0" distB="0" distL="114300" distR="114300" simplePos="0" relativeHeight="251673600" behindDoc="1" locked="0" layoutInCell="1" allowOverlap="1" wp14:anchorId="4F065556" wp14:editId="4104A61A">
                            <wp:simplePos x="0" y="0"/>
                            <wp:positionH relativeFrom="column">
                              <wp:posOffset>2107565</wp:posOffset>
                            </wp:positionH>
                            <wp:positionV relativeFrom="paragraph">
                              <wp:posOffset>1751140</wp:posOffset>
                            </wp:positionV>
                            <wp:extent cx="2433955" cy="551815"/>
                            <wp:effectExtent l="0" t="0" r="4445" b="635"/>
                            <wp:wrapNone/>
                            <wp:docPr id="16" name="Rectangle 16"/>
                            <wp:cNvGraphicFramePr/>
                            <a:graphic xmlns:a="http://schemas.openxmlformats.org/drawingml/2006/main">
                              <a:graphicData uri="http://schemas.microsoft.com/office/word/2010/wordprocessingShape">
                                <wps:wsp>
                                  <wps:cNvSpPr/>
                                  <wps:spPr>
                                    <a:xfrm>
                                      <a:off x="0" y="0"/>
                                      <a:ext cx="2433955" cy="551815"/>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rsidR="00636B1B" w:rsidRPr="00A713FA" w:rsidRDefault="00A713FA" w:rsidP="00636B1B">
                                        <w:pPr>
                                          <w:pStyle w:val="Heading2"/>
                                          <w:rPr>
                                            <w:sz w:val="16"/>
                                          </w:rPr>
                                        </w:pPr>
                                        <w:r w:rsidRPr="00A713FA">
                                          <w:rPr>
                                            <w:sz w:val="28"/>
                                          </w:rPr>
                                          <w:t>Come see our schools and j</w:t>
                                        </w:r>
                                        <w:r w:rsidR="00636B1B" w:rsidRPr="00A713FA">
                                          <w:rPr>
                                            <w:sz w:val="28"/>
                                          </w:rPr>
                                          <w:t>oin us for a</w:t>
                                        </w:r>
                                        <w:r>
                                          <w:rPr>
                                            <w:sz w:val="28"/>
                                          </w:rPr>
                                          <w:t xml:space="preserve"> </w:t>
                                        </w:r>
                                        <w:r w:rsidR="00636B1B" w:rsidRPr="00A713FA">
                                          <w:rPr>
                                            <w:sz w:val="28"/>
                                          </w:rPr>
                                          <w:t>snack and drink!</w:t>
                                        </w:r>
                                      </w:p>
                                      <w:p w:rsidR="00636B1B" w:rsidRPr="00A713FA" w:rsidRDefault="00636B1B" w:rsidP="00636B1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5556" id="Rectangle 16" o:spid="_x0000_s1026" style="position:absolute;margin-left:165.95pt;margin-top:137.9pt;width:191.65pt;height:4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" fillcolor="#acbc25 [3207]" stroked="f" strokeweight="1pt">
                            <v:textbox>
                              <w:txbxContent>
                                <w:p w:rsidR="00636B1B" w:rsidRPr="00A713FA" w:rsidRDefault="00A713FA" w:rsidP="00636B1B">
                                  <w:pPr>
                                    <w:pStyle w:val="Heading2"/>
                                    <w:rPr>
                                      <w:sz w:val="16"/>
                                    </w:rPr>
                                  </w:pPr>
                                  <w:r w:rsidRPr="00A713FA">
                                    <w:rPr>
                                      <w:sz w:val="28"/>
                                    </w:rPr>
                                    <w:t>Come see our schools and j</w:t>
                                  </w:r>
                                  <w:r w:rsidR="00636B1B" w:rsidRPr="00A713FA">
                                    <w:rPr>
                                      <w:sz w:val="28"/>
                                    </w:rPr>
                                    <w:t>oin us for a</w:t>
                                  </w:r>
                                  <w:r>
                                    <w:rPr>
                                      <w:sz w:val="28"/>
                                    </w:rPr>
                                    <w:t xml:space="preserve"> </w:t>
                                  </w:r>
                                  <w:r w:rsidR="00636B1B" w:rsidRPr="00A713FA">
                                    <w:rPr>
                                      <w:sz w:val="28"/>
                                    </w:rPr>
                                    <w:t>snack and drink!</w:t>
                                  </w:r>
                                </w:p>
                                <w:p w:rsidR="00636B1B" w:rsidRPr="00A713FA" w:rsidRDefault="00636B1B" w:rsidP="00636B1B">
                                  <w:pPr>
                                    <w:jc w:val="center"/>
                                    <w:rPr>
                                      <w:sz w:val="24"/>
                                    </w:rPr>
                                  </w:pPr>
                                </w:p>
                              </w:txbxContent>
                            </v:textbox>
                          </v:rect>
                        </w:pict>
                      </mc:Fallback>
                    </mc:AlternateContent>
                  </w:r>
                  <w:r w:rsidR="00A91B85">
                    <w:t xml:space="preserve">Join us to learn more about the programs and opportunities available for students attending Adams County School District 50 schools. All district schools will be onsite to share their Unified Improvement Plans and achievement data as well as the various before, during and after school programs offered in their buildings. </w:t>
                  </w:r>
                  <w:r w:rsidR="007618B3">
                    <w:t>The event will also include a variety of booths highlighting programs offered by partners across our community.</w:t>
                  </w:r>
                </w:p>
              </w:tc>
            </w:tr>
            <w:tr w:rsidR="002A740B" w:rsidTr="007618B3">
              <w:trPr>
                <w:trHeight w:hRule="exact" w:val="1512"/>
              </w:trPr>
              <w:tc>
                <w:tcPr>
                  <w:tcW w:w="7258" w:type="dxa"/>
                  <w:vAlign w:val="bottom"/>
                </w:tcPr>
                <w:p w:rsidR="002A740B" w:rsidRDefault="002A740B"/>
              </w:tc>
            </w:tr>
          </w:tbl>
          <w:p w:rsidR="002A740B" w:rsidRDefault="002A740B"/>
        </w:tc>
        <w:tc>
          <w:tcPr>
            <w:tcW w:w="144" w:type="dxa"/>
          </w:tcPr>
          <w:p w:rsidR="002A740B" w:rsidRDefault="002A740B"/>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2A740B">
              <w:trPr>
                <w:trHeight w:hRule="exact" w:val="10800"/>
              </w:trPr>
              <w:tc>
                <w:tcPr>
                  <w:tcW w:w="3446" w:type="dxa"/>
                  <w:shd w:val="clear" w:color="auto" w:fill="F5A219" w:themeFill="accent2"/>
                  <w:vAlign w:val="center"/>
                </w:tcPr>
                <w:p w:rsidR="008334D4" w:rsidRPr="00636B1B" w:rsidRDefault="00636B1B">
                  <w:pPr>
                    <w:pStyle w:val="Heading2"/>
                    <w:rPr>
                      <w:sz w:val="40"/>
                    </w:rPr>
                  </w:pPr>
                  <w:r>
                    <w:rPr>
                      <w:noProof/>
                      <w:sz w:val="40"/>
                      <w:lang w:eastAsia="en-US"/>
                    </w:rPr>
                    <mc:AlternateContent>
                      <mc:Choice Requires="wps">
                        <w:drawing>
                          <wp:anchor distT="0" distB="0" distL="114300" distR="114300" simplePos="0" relativeHeight="251671552" behindDoc="0" locked="0" layoutInCell="1" allowOverlap="1" wp14:anchorId="6F59F3B5" wp14:editId="68E75053">
                            <wp:simplePos x="0" y="0"/>
                            <wp:positionH relativeFrom="column">
                              <wp:posOffset>72390</wp:posOffset>
                            </wp:positionH>
                            <wp:positionV relativeFrom="paragraph">
                              <wp:posOffset>-34290</wp:posOffset>
                            </wp:positionV>
                            <wp:extent cx="1711325" cy="1170305"/>
                            <wp:effectExtent l="0" t="0" r="22225" b="10795"/>
                            <wp:wrapNone/>
                            <wp:docPr id="15" name="Rectangle 15"/>
                            <wp:cNvGraphicFramePr/>
                            <a:graphic xmlns:a="http://schemas.openxmlformats.org/drawingml/2006/main">
                              <a:graphicData uri="http://schemas.microsoft.com/office/word/2010/wordprocessingShape">
                                <wps:wsp>
                                  <wps:cNvSpPr/>
                                  <wps:spPr>
                                    <a:xfrm>
                                      <a:off x="0" y="0"/>
                                      <a:ext cx="1711325" cy="1170432"/>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36B1B" w:rsidRPr="00636B1B" w:rsidRDefault="00636B1B" w:rsidP="00636B1B">
                                        <w:pPr>
                                          <w:pStyle w:val="Heading2"/>
                                          <w:rPr>
                                            <w:sz w:val="40"/>
                                          </w:rPr>
                                        </w:pPr>
                                        <w:r w:rsidRPr="00636B1B">
                                          <w:rPr>
                                            <w:sz w:val="40"/>
                                          </w:rPr>
                                          <w:t xml:space="preserve">Special Presentations </w:t>
                                        </w:r>
                                      </w:p>
                                      <w:p w:rsidR="00636B1B" w:rsidRDefault="00636B1B" w:rsidP="00636B1B">
                                        <w:pPr>
                                          <w:pStyle w:val="Heading2"/>
                                          <w:rPr>
                                            <w:sz w:val="22"/>
                                          </w:rPr>
                                        </w:pPr>
                                        <w:r w:rsidRPr="008334D4">
                                          <w:rPr>
                                            <w:sz w:val="22"/>
                                          </w:rPr>
                                          <w:t xml:space="preserve">Available in </w:t>
                                        </w:r>
                                      </w:p>
                                      <w:p w:rsidR="00636B1B" w:rsidRPr="008334D4" w:rsidRDefault="00636B1B" w:rsidP="00636B1B">
                                        <w:pPr>
                                          <w:pStyle w:val="Heading2"/>
                                          <w:rPr>
                                            <w:sz w:val="22"/>
                                          </w:rPr>
                                        </w:pPr>
                                        <w:r w:rsidRPr="008334D4">
                                          <w:rPr>
                                            <w:sz w:val="22"/>
                                          </w:rPr>
                                          <w:t>Spanish and English</w:t>
                                        </w:r>
                                      </w:p>
                                      <w:p w:rsidR="00636B1B" w:rsidRDefault="00636B1B" w:rsidP="00636B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F3B5" id="Rectangle 15" o:spid="_x0000_s1027" style="position:absolute;left:0;text-align:left;margin-left:5.7pt;margin-top:-2.7pt;width:134.7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" fillcolor="#acbc25 [3207]" strokecolor="#555d12 [1607]" strokeweight="1pt">
                            <v:textbox>
                              <w:txbxContent>
                                <w:p w:rsidR="00636B1B" w:rsidRPr="00636B1B" w:rsidRDefault="00636B1B" w:rsidP="00636B1B">
                                  <w:pPr>
                                    <w:pStyle w:val="Heading2"/>
                                    <w:rPr>
                                      <w:sz w:val="40"/>
                                    </w:rPr>
                                  </w:pPr>
                                  <w:r w:rsidRPr="00636B1B">
                                    <w:rPr>
                                      <w:sz w:val="40"/>
                                    </w:rPr>
                                    <w:t xml:space="preserve">Special Presentations </w:t>
                                  </w:r>
                                </w:p>
                                <w:p w:rsidR="00636B1B" w:rsidRDefault="00636B1B" w:rsidP="00636B1B">
                                  <w:pPr>
                                    <w:pStyle w:val="Heading2"/>
                                    <w:rPr>
                                      <w:sz w:val="22"/>
                                    </w:rPr>
                                  </w:pPr>
                                  <w:r w:rsidRPr="008334D4">
                                    <w:rPr>
                                      <w:sz w:val="22"/>
                                    </w:rPr>
                                    <w:t xml:space="preserve">Available in </w:t>
                                  </w:r>
                                </w:p>
                                <w:p w:rsidR="00636B1B" w:rsidRPr="008334D4" w:rsidRDefault="00636B1B" w:rsidP="00636B1B">
                                  <w:pPr>
                                    <w:pStyle w:val="Heading2"/>
                                    <w:rPr>
                                      <w:sz w:val="22"/>
                                    </w:rPr>
                                  </w:pPr>
                                  <w:r w:rsidRPr="008334D4">
                                    <w:rPr>
                                      <w:sz w:val="22"/>
                                    </w:rPr>
                                    <w:t>Spanish and English</w:t>
                                  </w:r>
                                </w:p>
                                <w:p w:rsidR="00636B1B" w:rsidRDefault="00636B1B" w:rsidP="00636B1B">
                                  <w:pPr>
                                    <w:jc w:val="center"/>
                                  </w:pPr>
                                </w:p>
                              </w:txbxContent>
                            </v:textbox>
                          </v:rect>
                        </w:pict>
                      </mc:Fallback>
                    </mc:AlternateContent>
                  </w:r>
                  <w:r w:rsidR="008334D4" w:rsidRPr="00636B1B">
                    <w:rPr>
                      <w:sz w:val="40"/>
                    </w:rPr>
                    <w:t xml:space="preserve">Special Presentations </w:t>
                  </w:r>
                </w:p>
                <w:p w:rsidR="008334D4" w:rsidRDefault="008334D4">
                  <w:pPr>
                    <w:pStyle w:val="Heading2"/>
                    <w:rPr>
                      <w:sz w:val="22"/>
                    </w:rPr>
                  </w:pPr>
                  <w:r w:rsidRPr="008334D4">
                    <w:rPr>
                      <w:sz w:val="22"/>
                    </w:rPr>
                    <w:t xml:space="preserve">Available in </w:t>
                  </w:r>
                </w:p>
                <w:p w:rsidR="002A740B" w:rsidRPr="008334D4" w:rsidRDefault="008334D4">
                  <w:pPr>
                    <w:pStyle w:val="Heading2"/>
                    <w:rPr>
                      <w:sz w:val="22"/>
                    </w:rPr>
                  </w:pPr>
                  <w:r w:rsidRPr="008334D4">
                    <w:rPr>
                      <w:sz w:val="22"/>
                    </w:rPr>
                    <w:t>Spanish and English</w:t>
                  </w:r>
                </w:p>
                <w:p w:rsidR="002A740B" w:rsidRDefault="002A740B">
                  <w:pPr>
                    <w:pStyle w:val="Line"/>
                  </w:pPr>
                </w:p>
                <w:p w:rsidR="002A740B" w:rsidRPr="0022411B" w:rsidRDefault="008334D4">
                  <w:pPr>
                    <w:pStyle w:val="Heading2"/>
                    <w:rPr>
                      <w:sz w:val="28"/>
                    </w:rPr>
                  </w:pPr>
                  <w:r w:rsidRPr="0022411B">
                    <w:rPr>
                      <w:sz w:val="28"/>
                    </w:rPr>
                    <w:t>Overview of our Competency Based System</w:t>
                  </w:r>
                </w:p>
                <w:p w:rsidR="002A740B" w:rsidRDefault="002A740B">
                  <w:pPr>
                    <w:pStyle w:val="Line"/>
                  </w:pPr>
                </w:p>
                <w:p w:rsidR="002A740B" w:rsidRPr="0022411B" w:rsidRDefault="00EE1B08">
                  <w:pPr>
                    <w:pStyle w:val="Heading2"/>
                    <w:rPr>
                      <w:sz w:val="28"/>
                    </w:rPr>
                  </w:pPr>
                  <w:r w:rsidRPr="0022411B">
                    <w:rPr>
                      <w:sz w:val="28"/>
                    </w:rPr>
                    <w:t>Ed</w:t>
                  </w:r>
                  <w:r w:rsidR="008334D4" w:rsidRPr="0022411B">
                    <w:rPr>
                      <w:sz w:val="28"/>
                    </w:rPr>
                    <w:t>ucate – the information portal for parents</w:t>
                  </w:r>
                </w:p>
                <w:p w:rsidR="002A740B" w:rsidRDefault="002A740B">
                  <w:pPr>
                    <w:pStyle w:val="Line"/>
                  </w:pPr>
                </w:p>
                <w:p w:rsidR="002A740B" w:rsidRPr="0022411B" w:rsidRDefault="008334D4">
                  <w:pPr>
                    <w:pStyle w:val="Heading2"/>
                    <w:rPr>
                      <w:sz w:val="28"/>
                    </w:rPr>
                  </w:pPr>
                  <w:r w:rsidRPr="0022411B">
                    <w:rPr>
                      <w:sz w:val="28"/>
                    </w:rPr>
                    <w:t>Family College Tour</w:t>
                  </w:r>
                </w:p>
                <w:p w:rsidR="002A740B" w:rsidRDefault="002A740B">
                  <w:pPr>
                    <w:pStyle w:val="Line"/>
                  </w:pPr>
                </w:p>
                <w:p w:rsidR="002A740B" w:rsidRPr="0022411B" w:rsidRDefault="008334D4" w:rsidP="008334D4">
                  <w:pPr>
                    <w:pStyle w:val="Heading2"/>
                    <w:rPr>
                      <w:sz w:val="28"/>
                    </w:rPr>
                  </w:pPr>
                  <w:r w:rsidRPr="0022411B">
                    <w:rPr>
                      <w:sz w:val="28"/>
                    </w:rPr>
                    <w:t>New State Graduation Guidelines</w:t>
                  </w:r>
                </w:p>
                <w:p w:rsidR="0022411B" w:rsidRDefault="0022411B" w:rsidP="0022411B">
                  <w:pPr>
                    <w:pStyle w:val="Line"/>
                  </w:pPr>
                </w:p>
                <w:p w:rsidR="0022411B" w:rsidRPr="0022411B" w:rsidRDefault="00636B1B" w:rsidP="0022411B">
                  <w:pPr>
                    <w:pStyle w:val="Heading2"/>
                  </w:pPr>
                  <w:r w:rsidRPr="00636B1B">
                    <w:rPr>
                      <w:sz w:val="28"/>
                    </w:rPr>
                    <w:t>Early Childhood Education</w:t>
                  </w:r>
                </w:p>
              </w:tc>
            </w:tr>
            <w:tr w:rsidR="002A740B">
              <w:trPr>
                <w:trHeight w:hRule="exact" w:val="144"/>
              </w:trPr>
              <w:tc>
                <w:tcPr>
                  <w:tcW w:w="3446" w:type="dxa"/>
                </w:tcPr>
                <w:p w:rsidR="002A740B" w:rsidRDefault="002A740B"/>
              </w:tc>
            </w:tr>
            <w:tr w:rsidR="002A740B">
              <w:trPr>
                <w:trHeight w:hRule="exact" w:val="3456"/>
              </w:trPr>
              <w:tc>
                <w:tcPr>
                  <w:tcW w:w="3446" w:type="dxa"/>
                  <w:shd w:val="clear" w:color="auto" w:fill="ED4136" w:themeFill="accent1"/>
                  <w:vAlign w:val="center"/>
                </w:tcPr>
                <w:p w:rsidR="002A740B" w:rsidRDefault="00BC553A">
                  <w:pPr>
                    <w:pStyle w:val="Heading3"/>
                  </w:pPr>
                  <w:r>
                    <w:t xml:space="preserve">Location: </w:t>
                  </w:r>
                </w:p>
                <w:p w:rsidR="002A740B" w:rsidRDefault="008D1CC0">
                  <w:pPr>
                    <w:pStyle w:val="ContactInfo"/>
                  </w:pPr>
                  <w:sdt>
                    <w:sdtPr>
                      <w:id w:val="857003158"/>
                      <w:placeholder>
                        <w:docPart w:val="5E63C3157A7B4CBB8017095D510C9E80"/>
                      </w:placeholder>
                      <w15:appearance w15:val="hidden"/>
                      <w:text w:multiLine="1"/>
                    </w:sdtPr>
                    <w:sdtEndPr/>
                    <w:sdtContent>
                      <w:r w:rsidR="00BC553A">
                        <w:t xml:space="preserve">Westminster High School </w:t>
                      </w:r>
                      <w:r w:rsidR="00BC553A">
                        <w:br/>
                        <w:t>6933 Raleigh Street</w:t>
                      </w:r>
                      <w:r w:rsidR="00BC553A">
                        <w:br/>
                        <w:t>Westminster, CO 80030</w:t>
                      </w:r>
                    </w:sdtContent>
                  </w:sdt>
                </w:p>
                <w:p w:rsidR="002A740B" w:rsidRDefault="00BC553A" w:rsidP="00BC553A">
                  <w:pPr>
                    <w:pStyle w:val="Heading3"/>
                  </w:pPr>
                  <w:r>
                    <w:t>Date &amp; Time:</w:t>
                  </w:r>
                </w:p>
                <w:p w:rsidR="002A740B" w:rsidRDefault="00BC553A" w:rsidP="00BC553A">
                  <w:pPr>
                    <w:pStyle w:val="Date"/>
                  </w:pPr>
                  <w:r>
                    <w:t>October 27, 2014</w:t>
                  </w:r>
                </w:p>
                <w:p w:rsidR="00BC553A" w:rsidRDefault="00BC553A" w:rsidP="00BC553A">
                  <w:pPr>
                    <w:pStyle w:val="Date"/>
                  </w:pPr>
                  <w:r>
                    <w:t>5:00pm to 7:00pm</w:t>
                  </w:r>
                </w:p>
              </w:tc>
            </w:tr>
          </w:tbl>
          <w:p w:rsidR="002A740B" w:rsidRDefault="002A740B"/>
        </w:tc>
      </w:tr>
    </w:tbl>
    <w:p w:rsidR="002A740B" w:rsidRDefault="000B56CC">
      <w:pPr>
        <w:pStyle w:val="NoSpacing"/>
      </w:pPr>
      <w:r>
        <w:rPr>
          <w:noProof/>
          <w:lang w:eastAsia="en-US"/>
        </w:rPr>
        <mc:AlternateContent>
          <mc:Choice Requires="wps">
            <w:drawing>
              <wp:anchor distT="0" distB="0" distL="114300" distR="114300" simplePos="0" relativeHeight="251655165" behindDoc="1" locked="0" layoutInCell="1" allowOverlap="1">
                <wp:simplePos x="0" y="0"/>
                <wp:positionH relativeFrom="column">
                  <wp:posOffset>-136566</wp:posOffset>
                </wp:positionH>
                <wp:positionV relativeFrom="paragraph">
                  <wp:posOffset>-9280566</wp:posOffset>
                </wp:positionV>
                <wp:extent cx="7137070" cy="9417132"/>
                <wp:effectExtent l="0" t="0" r="6985" b="0"/>
                <wp:wrapNone/>
                <wp:docPr id="17" name="Rectangle 17"/>
                <wp:cNvGraphicFramePr/>
                <a:graphic xmlns:a="http://schemas.openxmlformats.org/drawingml/2006/main">
                  <a:graphicData uri="http://schemas.microsoft.com/office/word/2010/wordprocessingShape">
                    <wps:wsp>
                      <wps:cNvSpPr/>
                      <wps:spPr>
                        <a:xfrm>
                          <a:off x="0" y="0"/>
                          <a:ext cx="7137070" cy="9417132"/>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60F38" id="Rectangle 17" o:spid="_x0000_s1026" style="position:absolute;margin-left:-10.75pt;margin-top:-730.75pt;width:561.95pt;height:741.5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" fillcolor="#bfbfbf [2412]" stroked="f" strokeweight=".5pt"/>
            </w:pict>
          </mc:Fallback>
        </mc:AlternateContent>
      </w:r>
      <w:r w:rsidR="003E3CB3">
        <w:t xml:space="preserve"> </w:t>
      </w:r>
      <w:bookmarkStart w:id="0" w:name="_GoBack"/>
      <w:bookmarkEnd w:id="0"/>
    </w:p>
    <w:sectPr w:rsidR="002A740B">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3A"/>
    <w:rsid w:val="000B56CC"/>
    <w:rsid w:val="00157C62"/>
    <w:rsid w:val="0022411B"/>
    <w:rsid w:val="002A740B"/>
    <w:rsid w:val="003E3CB3"/>
    <w:rsid w:val="00584398"/>
    <w:rsid w:val="00597866"/>
    <w:rsid w:val="00636B1B"/>
    <w:rsid w:val="007618B3"/>
    <w:rsid w:val="008334D4"/>
    <w:rsid w:val="008B5BCE"/>
    <w:rsid w:val="008D1CC0"/>
    <w:rsid w:val="00A713FA"/>
    <w:rsid w:val="00A91B85"/>
    <w:rsid w:val="00B07DAF"/>
    <w:rsid w:val="00BC553A"/>
    <w:rsid w:val="00EE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F87868ED-CB31-444F-AB5C-C0072446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jc w:val="center"/>
      <w:outlineLvl w:val="1"/>
    </w:pPr>
    <w:rPr>
      <w:rFonts w:asciiTheme="majorHAnsi" w:eastAsiaTheme="majorEastAsia" w:hAnsiTheme="majorHAnsi" w:cstheme="majorBidi"/>
      <w:b/>
      <w:bCs/>
      <w:color w:val="FFFFFF" w:themeColor="background1"/>
      <w:sz w:val="36"/>
      <w:szCs w:val="36"/>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D413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40"/>
    </w:pPr>
    <w:rPr>
      <w:color w:val="ED4136"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b/>
      <w:bCs/>
      <w:caps/>
      <w:color w:val="ED4136" w:themeColor="accent1"/>
      <w:kern w:val="28"/>
      <w:sz w:val="106"/>
      <w:szCs w:val="106"/>
    </w:rPr>
  </w:style>
  <w:style w:type="paragraph" w:styleId="Title">
    <w:name w:val="Title"/>
    <w:basedOn w:val="Normal"/>
    <w:next w:val="Normal"/>
    <w:link w:val="TitleChar"/>
    <w:uiPriority w:val="1"/>
    <w:qFormat/>
    <w:pPr>
      <w:spacing w:after="0" w:line="192" w:lineRule="auto"/>
    </w:pPr>
    <w:rPr>
      <w:rFonts w:asciiTheme="majorHAnsi" w:eastAsiaTheme="majorEastAsia" w:hAnsiTheme="majorHAnsi" w:cstheme="majorBidi"/>
      <w:b/>
      <w:bCs/>
      <w:caps/>
      <w:kern w:val="28"/>
      <w:sz w:val="106"/>
      <w:szCs w:val="106"/>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D413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otto.ADAMS50\AppData\Roaming\Microsoft\Templates\Seasonal%20event%20flyer%20(aut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E63C3157A7B4CBB8017095D510C9E80"/>
        <w:category>
          <w:name w:val="General"/>
          <w:gallery w:val="placeholder"/>
        </w:category>
        <w:types>
          <w:type w:val="bbPlcHdr"/>
        </w:types>
        <w:behaviors>
          <w:behavior w:val="content"/>
        </w:behaviors>
        <w:guid w:val="{35BE19C4-9F01-41E4-BB01-5CA1074D9F03}"/>
      </w:docPartPr>
      <w:docPartBody>
        <w:p w:rsidR="00115627" w:rsidRDefault="00D16E93">
          <w:pPr>
            <w:pStyle w:val="5E63C3157A7B4CBB8017095D510C9E80"/>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E93"/>
    <w:rsid w:val="00115627"/>
    <w:rsid w:val="00D16E93"/>
    <w:rsid w:val="00DE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6FA823D515435B9CFEBD8D8E199C7A">
    <w:name w:val="D56FA823D515435B9CFEBD8D8E199C7A"/>
  </w:style>
  <w:style w:type="paragraph" w:customStyle="1" w:styleId="1A237D57212849DDB21366A6672D4D65">
    <w:name w:val="1A237D57212849DDB21366A6672D4D65"/>
  </w:style>
  <w:style w:type="paragraph" w:customStyle="1" w:styleId="F6588C4F97A14D06BCACC5136FADD658">
    <w:name w:val="F6588C4F97A14D06BCACC5136FADD658"/>
  </w:style>
  <w:style w:type="paragraph" w:customStyle="1" w:styleId="0057C455586044E4AF51F0182FC622BC">
    <w:name w:val="0057C455586044E4AF51F0182FC622BC"/>
  </w:style>
  <w:style w:type="paragraph" w:customStyle="1" w:styleId="538DF9BA89694890810120FAE7E95EC9">
    <w:name w:val="538DF9BA89694890810120FAE7E95EC9"/>
  </w:style>
  <w:style w:type="paragraph" w:customStyle="1" w:styleId="AEB825D0B55D4ED48DCBF4A3CAEF7C3A">
    <w:name w:val="AEB825D0B55D4ED48DCBF4A3CAEF7C3A"/>
  </w:style>
  <w:style w:type="paragraph" w:customStyle="1" w:styleId="18AEDAE10ADA472682D69178B4CD0061">
    <w:name w:val="18AEDAE10ADA472682D69178B4CD0061"/>
  </w:style>
  <w:style w:type="paragraph" w:customStyle="1" w:styleId="BC56EF15028044ED9EF48656C154365D">
    <w:name w:val="BC56EF15028044ED9EF48656C154365D"/>
  </w:style>
  <w:style w:type="paragraph" w:customStyle="1" w:styleId="F14079617F324257A72D93BFF3020F9A">
    <w:name w:val="F14079617F324257A72D93BFF3020F9A"/>
  </w:style>
  <w:style w:type="paragraph" w:customStyle="1" w:styleId="01F559893CC84076ABDA2A232D6FA86D">
    <w:name w:val="01F559893CC84076ABDA2A232D6FA86D"/>
  </w:style>
  <w:style w:type="paragraph" w:customStyle="1" w:styleId="5E63C3157A7B4CBB8017095D510C9E80">
    <w:name w:val="5E63C3157A7B4CBB8017095D510C9E80"/>
  </w:style>
  <w:style w:type="paragraph" w:customStyle="1" w:styleId="9D56550395CB4BCD85954917BB6D5F81">
    <w:name w:val="9D56550395CB4BCD85954917BB6D5F81"/>
  </w:style>
  <w:style w:type="paragraph" w:customStyle="1" w:styleId="ACE3E285DFE04E5295092DC5B056DACD">
    <w:name w:val="ACE3E285DFE04E5295092DC5B056DA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FEF9B81-C341-4D9A-80F0-7D98730AF8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(autumn)</Template>
  <TotalTime>1</TotalTime>
  <Pages>1</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 Gotto</dc:creator>
  <cp:keywords/>
  <dc:description/>
  <cp:lastModifiedBy>Gotto Jeni</cp:lastModifiedBy>
  <cp:revision>2</cp:revision>
  <cp:lastPrinted>2014-10-09T23:38:00Z</cp:lastPrinted>
  <dcterms:created xsi:type="dcterms:W3CDTF">2014-10-13T18:53:00Z</dcterms:created>
  <dcterms:modified xsi:type="dcterms:W3CDTF">2014-10-13T18:53:00Z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ies>
</file>